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906" w:rsidRPr="00255302" w:rsidRDefault="00047906" w:rsidP="00255302">
      <w:pPr>
        <w:jc w:val="right"/>
        <w:rPr>
          <w:spacing w:val="-1"/>
        </w:rPr>
      </w:pPr>
      <w:r>
        <w:rPr>
          <w:spacing w:val="-1"/>
        </w:rPr>
        <w:t>Приложение №___</w:t>
      </w:r>
    </w:p>
    <w:p w:rsidR="00047906" w:rsidRPr="00255302" w:rsidRDefault="00047906" w:rsidP="00255302">
      <w:pPr>
        <w:autoSpaceDE w:val="0"/>
        <w:autoSpaceDN w:val="0"/>
        <w:adjustRightInd w:val="0"/>
        <w:jc w:val="right"/>
        <w:rPr>
          <w:spacing w:val="-1"/>
        </w:rPr>
      </w:pPr>
      <w:r w:rsidRPr="00255302">
        <w:rPr>
          <w:spacing w:val="-1"/>
        </w:rPr>
        <w:t>к договору управления №</w:t>
      </w:r>
      <w:r>
        <w:t>________________</w:t>
      </w:r>
      <w:r w:rsidRPr="00255302">
        <w:rPr>
          <w:spacing w:val="-1"/>
        </w:rPr>
        <w:t xml:space="preserve"> от</w:t>
      </w:r>
      <w:r>
        <w:rPr>
          <w:spacing w:val="-1"/>
        </w:rPr>
        <w:t xml:space="preserve"> «___» </w:t>
      </w:r>
      <w:r w:rsidRPr="00255302">
        <w:rPr>
          <w:spacing w:val="-1"/>
        </w:rPr>
        <w:t xml:space="preserve"> </w:t>
      </w:r>
      <w:r>
        <w:rPr>
          <w:spacing w:val="-1"/>
        </w:rPr>
        <w:t>__________ 20__</w:t>
      </w:r>
      <w:r w:rsidRPr="00255302">
        <w:rPr>
          <w:spacing w:val="-1"/>
        </w:rPr>
        <w:t xml:space="preserve"> г.</w:t>
      </w:r>
    </w:p>
    <w:p w:rsidR="00047906" w:rsidRPr="00F26500" w:rsidRDefault="00047906" w:rsidP="00255302">
      <w:pPr>
        <w:autoSpaceDE w:val="0"/>
        <w:autoSpaceDN w:val="0"/>
        <w:adjustRightInd w:val="0"/>
        <w:jc w:val="right"/>
        <w:rPr>
          <w:spacing w:val="-1"/>
          <w:sz w:val="18"/>
          <w:szCs w:val="18"/>
        </w:rPr>
      </w:pPr>
    </w:p>
    <w:p w:rsidR="00047906" w:rsidRDefault="00047906" w:rsidP="00CE10A7">
      <w:pPr>
        <w:jc w:val="center"/>
        <w:rPr>
          <w:rStyle w:val="BodyTextChar"/>
          <w:b/>
          <w:bCs/>
          <w:color w:val="000000"/>
          <w:sz w:val="28"/>
          <w:szCs w:val="28"/>
          <w:lang w:val="ru-RU"/>
        </w:rPr>
      </w:pPr>
      <w:r>
        <w:rPr>
          <w:rStyle w:val="BodyTextChar"/>
          <w:b/>
          <w:bCs/>
          <w:color w:val="000000"/>
          <w:sz w:val="28"/>
          <w:szCs w:val="28"/>
          <w:lang w:val="ru-RU"/>
        </w:rPr>
        <w:t>Ф</w:t>
      </w:r>
      <w:r w:rsidRPr="001425DF">
        <w:rPr>
          <w:rStyle w:val="BodyTextChar"/>
          <w:b/>
          <w:bCs/>
          <w:color w:val="000000"/>
          <w:sz w:val="28"/>
          <w:szCs w:val="28"/>
          <w:lang w:val="ru-RU"/>
        </w:rPr>
        <w:t>орм</w:t>
      </w:r>
      <w:r>
        <w:rPr>
          <w:rStyle w:val="BodyTextChar"/>
          <w:b/>
          <w:bCs/>
          <w:color w:val="000000"/>
          <w:sz w:val="28"/>
          <w:szCs w:val="28"/>
          <w:lang w:val="ru-RU"/>
        </w:rPr>
        <w:t>а акта</w:t>
      </w:r>
    </w:p>
    <w:p w:rsidR="00047906" w:rsidRDefault="00047906" w:rsidP="00CE10A7">
      <w:pPr>
        <w:jc w:val="center"/>
        <w:rPr>
          <w:b/>
          <w:bCs/>
          <w:sz w:val="28"/>
          <w:szCs w:val="28"/>
          <w:lang w:eastAsia="en-US"/>
        </w:rPr>
      </w:pPr>
      <w:r w:rsidRPr="009C4EF1">
        <w:rPr>
          <w:b/>
          <w:bCs/>
          <w:sz w:val="28"/>
          <w:szCs w:val="28"/>
          <w:lang w:eastAsia="en-US"/>
        </w:rPr>
        <w:t>приемки оказанных услуг и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C4EF1">
        <w:rPr>
          <w:b/>
          <w:bCs/>
          <w:sz w:val="28"/>
          <w:szCs w:val="28"/>
          <w:lang w:eastAsia="en-US"/>
        </w:rPr>
        <w:t>выполненных работ по содер</w:t>
      </w:r>
      <w:r>
        <w:rPr>
          <w:b/>
          <w:bCs/>
          <w:sz w:val="28"/>
          <w:szCs w:val="28"/>
          <w:lang w:eastAsia="en-US"/>
        </w:rPr>
        <w:t xml:space="preserve">жанию и текущему ремонту общего </w:t>
      </w:r>
      <w:r w:rsidRPr="009C4EF1">
        <w:rPr>
          <w:b/>
          <w:bCs/>
          <w:sz w:val="28"/>
          <w:szCs w:val="28"/>
          <w:lang w:eastAsia="en-US"/>
        </w:rPr>
        <w:t>имущества в</w:t>
      </w:r>
      <w:r>
        <w:rPr>
          <w:b/>
          <w:bCs/>
          <w:sz w:val="28"/>
          <w:szCs w:val="28"/>
          <w:lang w:eastAsia="en-US"/>
        </w:rPr>
        <w:t xml:space="preserve"> </w:t>
      </w:r>
      <w:r w:rsidRPr="009C4EF1">
        <w:rPr>
          <w:b/>
          <w:bCs/>
          <w:sz w:val="28"/>
          <w:szCs w:val="28"/>
          <w:lang w:eastAsia="en-US"/>
        </w:rPr>
        <w:t>многоквартирном доме</w:t>
      </w:r>
    </w:p>
    <w:p w:rsidR="00047906" w:rsidRDefault="00047906" w:rsidP="00CE10A7">
      <w:pPr>
        <w:jc w:val="center"/>
        <w:rPr>
          <w:b/>
          <w:bCs/>
          <w:sz w:val="28"/>
          <w:szCs w:val="28"/>
          <w:lang w:eastAsia="en-US"/>
        </w:rPr>
      </w:pPr>
    </w:p>
    <w:p w:rsidR="00047906" w:rsidRDefault="00047906" w:rsidP="00CE10A7">
      <w:pPr>
        <w:jc w:val="center"/>
        <w:rPr>
          <w:b/>
          <w:bCs/>
          <w:sz w:val="28"/>
          <w:szCs w:val="28"/>
          <w:lang w:eastAsia="en-US"/>
        </w:rPr>
      </w:pPr>
    </w:p>
    <w:p w:rsidR="00047906" w:rsidRPr="008B2BF8" w:rsidRDefault="00047906" w:rsidP="008B2BF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АКТ №</w:t>
      </w:r>
      <w:r w:rsidRPr="008B2BF8">
        <w:rPr>
          <w:sz w:val="28"/>
          <w:szCs w:val="28"/>
          <w:lang w:eastAsia="en-US"/>
        </w:rPr>
        <w:t xml:space="preserve"> ______</w:t>
      </w:r>
    </w:p>
    <w:p w:rsidR="00047906" w:rsidRPr="008B2BF8" w:rsidRDefault="00047906" w:rsidP="008B2BF8">
      <w:pPr>
        <w:widowControl w:val="0"/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приемки оказанных услуг и (или) </w:t>
      </w:r>
      <w:r w:rsidRPr="008B2BF8">
        <w:rPr>
          <w:sz w:val="28"/>
          <w:szCs w:val="28"/>
          <w:lang w:eastAsia="en-US"/>
        </w:rPr>
        <w:t>выполненных работ по содержанию и</w:t>
      </w:r>
      <w:r>
        <w:rPr>
          <w:sz w:val="28"/>
          <w:szCs w:val="28"/>
          <w:lang w:eastAsia="en-US"/>
        </w:rPr>
        <w:t xml:space="preserve"> текущему </w:t>
      </w:r>
      <w:r w:rsidRPr="008B2BF8">
        <w:rPr>
          <w:sz w:val="28"/>
          <w:szCs w:val="28"/>
          <w:lang w:eastAsia="en-US"/>
        </w:rPr>
        <w:t>ремонту общего имущества</w:t>
      </w:r>
      <w:r>
        <w:rPr>
          <w:sz w:val="28"/>
          <w:szCs w:val="28"/>
          <w:lang w:eastAsia="en-US"/>
        </w:rPr>
        <w:t xml:space="preserve"> </w:t>
      </w:r>
      <w:r w:rsidRPr="008B2BF8">
        <w:rPr>
          <w:sz w:val="28"/>
          <w:szCs w:val="28"/>
          <w:lang w:eastAsia="en-US"/>
        </w:rPr>
        <w:t xml:space="preserve">в многоквартирном доме </w:t>
      </w:r>
    </w:p>
    <w:p w:rsidR="00047906" w:rsidRPr="008B2BF8" w:rsidRDefault="00047906" w:rsidP="008B2BF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047906" w:rsidRPr="008B2BF8" w:rsidRDefault="00047906" w:rsidP="009856E8">
      <w:pPr>
        <w:widowControl w:val="0"/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г. 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8B2BF8">
        <w:rPr>
          <w:sz w:val="28"/>
          <w:szCs w:val="28"/>
        </w:rPr>
        <w:t>"___"__________</w:t>
      </w:r>
      <w:r>
        <w:rPr>
          <w:sz w:val="28"/>
          <w:szCs w:val="28"/>
        </w:rPr>
        <w:t>__</w:t>
      </w:r>
      <w:r w:rsidRPr="008B2BF8">
        <w:rPr>
          <w:sz w:val="28"/>
          <w:szCs w:val="28"/>
        </w:rPr>
        <w:t>____ г.</w:t>
      </w:r>
    </w:p>
    <w:p w:rsidR="00047906" w:rsidRDefault="00047906" w:rsidP="008B2BF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47906" w:rsidRDefault="00047906" w:rsidP="008B2BF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47906" w:rsidRDefault="00047906" w:rsidP="006B6762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Собственники помещений в многоквартирном доме, расположенном по адресу: </w:t>
      </w:r>
      <w:r w:rsidRPr="006B6762">
        <w:rPr>
          <w:sz w:val="28"/>
          <w:szCs w:val="28"/>
          <w:lang w:eastAsia="en-US"/>
        </w:rPr>
        <w:t>_____________</w:t>
      </w:r>
      <w:r>
        <w:rPr>
          <w:sz w:val="28"/>
          <w:szCs w:val="28"/>
          <w:lang w:eastAsia="en-US"/>
        </w:rPr>
        <w:t>______________________________________________</w:t>
      </w:r>
      <w:r w:rsidRPr="006B6762">
        <w:rPr>
          <w:sz w:val="28"/>
          <w:szCs w:val="28"/>
          <w:lang w:eastAsia="en-US"/>
        </w:rPr>
        <w:t xml:space="preserve">, </w:t>
      </w:r>
    </w:p>
    <w:p w:rsidR="00047906" w:rsidRPr="009856E8" w:rsidRDefault="00047906" w:rsidP="009856E8">
      <w:pPr>
        <w:autoSpaceDE w:val="0"/>
        <w:autoSpaceDN w:val="0"/>
        <w:adjustRightInd w:val="0"/>
        <w:jc w:val="center"/>
        <w:rPr>
          <w:lang w:eastAsia="en-US"/>
        </w:rPr>
      </w:pPr>
      <w:r w:rsidRPr="009856E8">
        <w:rPr>
          <w:lang w:eastAsia="en-US"/>
        </w:rPr>
        <w:t>(указывается адрес нахождения многоквартирного дома)</w:t>
      </w:r>
    </w:p>
    <w:p w:rsidR="00047906" w:rsidRDefault="00047906" w:rsidP="009856E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Default="00047906" w:rsidP="009856E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6B6762">
        <w:rPr>
          <w:sz w:val="28"/>
          <w:szCs w:val="28"/>
          <w:lang w:eastAsia="en-US"/>
        </w:rPr>
        <w:t>именуем</w:t>
      </w:r>
      <w:r>
        <w:rPr>
          <w:sz w:val="28"/>
          <w:szCs w:val="28"/>
          <w:lang w:eastAsia="en-US"/>
        </w:rPr>
        <w:t>ые</w:t>
      </w:r>
      <w:r w:rsidRPr="006B6762">
        <w:rPr>
          <w:sz w:val="28"/>
          <w:szCs w:val="28"/>
          <w:lang w:eastAsia="en-US"/>
        </w:rPr>
        <w:t xml:space="preserve"> в дальнейшем "Заказчик", в лице </w:t>
      </w:r>
      <w:r>
        <w:rPr>
          <w:sz w:val="28"/>
          <w:szCs w:val="28"/>
          <w:lang w:eastAsia="en-US"/>
        </w:rPr>
        <w:t>_____________________________,</w:t>
      </w:r>
    </w:p>
    <w:p w:rsidR="00047906" w:rsidRPr="00255302" w:rsidRDefault="00047906" w:rsidP="004570E1">
      <w:pPr>
        <w:autoSpaceDE w:val="0"/>
        <w:autoSpaceDN w:val="0"/>
        <w:adjustRightInd w:val="0"/>
        <w:jc w:val="center"/>
        <w:rPr>
          <w:i/>
          <w:iCs/>
          <w:lang w:eastAsia="en-US"/>
        </w:rPr>
      </w:pPr>
      <w:r w:rsidRPr="00255302">
        <w:rPr>
          <w:i/>
          <w:iCs/>
          <w:lang w:eastAsia="en-US"/>
        </w:rPr>
        <w:t>(указывается ФИО уполномоченного собственника помещения в многоквартирном доме либо председателя Совета многоквартирного дома</w:t>
      </w:r>
      <w:r w:rsidRPr="00255302">
        <w:rPr>
          <w:rStyle w:val="FootnoteReference"/>
          <w:i/>
          <w:iCs/>
          <w:lang w:eastAsia="en-US"/>
        </w:rPr>
        <w:footnoteReference w:id="2"/>
      </w:r>
      <w:r w:rsidRPr="00255302">
        <w:rPr>
          <w:i/>
          <w:iCs/>
          <w:lang w:eastAsia="en-US"/>
        </w:rPr>
        <w:t>)</w:t>
      </w:r>
    </w:p>
    <w:p w:rsidR="00047906" w:rsidRDefault="00047906" w:rsidP="009856E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Default="00047906" w:rsidP="009856E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являющегося собственником квартиры № _____, находящейся в данном многоквартирном доме, </w:t>
      </w:r>
      <w:r w:rsidRPr="006B6762">
        <w:rPr>
          <w:sz w:val="28"/>
          <w:szCs w:val="28"/>
          <w:lang w:eastAsia="en-US"/>
        </w:rPr>
        <w:t>действующ</w:t>
      </w:r>
      <w:r>
        <w:rPr>
          <w:sz w:val="28"/>
          <w:szCs w:val="28"/>
          <w:lang w:eastAsia="en-US"/>
        </w:rPr>
        <w:t>его</w:t>
      </w:r>
      <w:r w:rsidRPr="006B6762">
        <w:rPr>
          <w:sz w:val="28"/>
          <w:szCs w:val="28"/>
          <w:lang w:eastAsia="en-US"/>
        </w:rPr>
        <w:t xml:space="preserve"> на основании ______________________</w:t>
      </w:r>
      <w:r>
        <w:rPr>
          <w:sz w:val="28"/>
          <w:szCs w:val="28"/>
          <w:lang w:eastAsia="en-US"/>
        </w:rPr>
        <w:t>_______________________________</w:t>
      </w:r>
      <w:r w:rsidRPr="006B6762">
        <w:rPr>
          <w:sz w:val="28"/>
          <w:szCs w:val="28"/>
          <w:lang w:eastAsia="en-US"/>
        </w:rPr>
        <w:t>, с одной стороны,</w:t>
      </w:r>
    </w:p>
    <w:p w:rsidR="00047906" w:rsidRDefault="00047906" w:rsidP="004570E1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4570E1">
        <w:rPr>
          <w:lang w:eastAsia="en-US"/>
        </w:rPr>
        <w:t>(</w:t>
      </w:r>
      <w:r>
        <w:rPr>
          <w:lang w:eastAsia="en-US"/>
        </w:rPr>
        <w:t xml:space="preserve">указывается решение общего собрания собственников помещений в многоквартирном доме либо </w:t>
      </w:r>
      <w:r w:rsidRPr="004570E1">
        <w:rPr>
          <w:lang w:eastAsia="en-US"/>
        </w:rPr>
        <w:t>доверенность, дата, номер)</w:t>
      </w:r>
    </w:p>
    <w:p w:rsidR="00047906" w:rsidRDefault="00047906" w:rsidP="004570E1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6B6762">
        <w:rPr>
          <w:sz w:val="28"/>
          <w:szCs w:val="28"/>
          <w:lang w:eastAsia="en-US"/>
        </w:rPr>
        <w:t>и __________________________________</w:t>
      </w:r>
      <w:r>
        <w:rPr>
          <w:sz w:val="28"/>
          <w:szCs w:val="28"/>
          <w:lang w:eastAsia="en-US"/>
        </w:rPr>
        <w:t>________________________________</w:t>
      </w:r>
      <w:r w:rsidRPr="006B6762">
        <w:rPr>
          <w:sz w:val="28"/>
          <w:szCs w:val="28"/>
          <w:lang w:eastAsia="en-US"/>
        </w:rPr>
        <w:t xml:space="preserve">, </w:t>
      </w:r>
    </w:p>
    <w:p w:rsidR="00047906" w:rsidRPr="00255302" w:rsidRDefault="00047906" w:rsidP="0066401B">
      <w:pPr>
        <w:widowControl w:val="0"/>
        <w:autoSpaceDE w:val="0"/>
        <w:autoSpaceDN w:val="0"/>
        <w:adjustRightInd w:val="0"/>
        <w:jc w:val="center"/>
        <w:rPr>
          <w:i/>
          <w:iCs/>
        </w:rPr>
      </w:pPr>
      <w:r w:rsidRPr="00255302">
        <w:rPr>
          <w:i/>
          <w:iCs/>
        </w:rPr>
        <w:t>(указывается лицо, оказывающее работы (услуги)</w:t>
      </w:r>
      <w:r w:rsidRPr="00255302">
        <w:rPr>
          <w:i/>
          <w:iCs/>
          <w:lang w:eastAsia="en-US"/>
        </w:rPr>
        <w:t>по содержанию и ремонту общего имущества в многоквартирном доме)</w:t>
      </w:r>
    </w:p>
    <w:p w:rsidR="00047906" w:rsidRDefault="00047906" w:rsidP="004570E1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Default="00047906" w:rsidP="004570E1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6B6762">
        <w:rPr>
          <w:sz w:val="28"/>
          <w:szCs w:val="28"/>
          <w:lang w:eastAsia="en-US"/>
        </w:rPr>
        <w:t>именуем__</w:t>
      </w:r>
      <w:r>
        <w:rPr>
          <w:sz w:val="28"/>
          <w:szCs w:val="28"/>
          <w:lang w:eastAsia="en-US"/>
        </w:rPr>
        <w:t>__</w:t>
      </w:r>
      <w:r w:rsidRPr="006B6762">
        <w:rPr>
          <w:sz w:val="28"/>
          <w:szCs w:val="28"/>
          <w:lang w:eastAsia="en-US"/>
        </w:rPr>
        <w:t xml:space="preserve"> в дальнейшем "Исполнитель", в лице ___________</w:t>
      </w:r>
      <w:r>
        <w:rPr>
          <w:sz w:val="28"/>
          <w:szCs w:val="28"/>
          <w:lang w:eastAsia="en-US"/>
        </w:rPr>
        <w:t>_________________________________________________________</w:t>
      </w:r>
      <w:r w:rsidRPr="006B6762">
        <w:rPr>
          <w:sz w:val="28"/>
          <w:szCs w:val="28"/>
          <w:lang w:eastAsia="en-US"/>
        </w:rPr>
        <w:t xml:space="preserve">, </w:t>
      </w:r>
    </w:p>
    <w:p w:rsidR="00047906" w:rsidRDefault="00047906" w:rsidP="00E66014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 w:rsidRPr="00255302">
        <w:rPr>
          <w:i/>
          <w:iCs/>
          <w:lang w:eastAsia="en-US"/>
        </w:rPr>
        <w:t>(указывается ФИО уполномоченного лица, должность</w:t>
      </w:r>
      <w:r w:rsidRPr="004570E1">
        <w:rPr>
          <w:lang w:eastAsia="en-US"/>
        </w:rPr>
        <w:t>)</w:t>
      </w:r>
    </w:p>
    <w:p w:rsidR="00047906" w:rsidRDefault="00047906" w:rsidP="004570E1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Default="00047906" w:rsidP="004570E1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6B6762">
        <w:rPr>
          <w:sz w:val="28"/>
          <w:szCs w:val="28"/>
          <w:lang w:eastAsia="en-US"/>
        </w:rPr>
        <w:t xml:space="preserve">действующ___ на основании </w:t>
      </w:r>
      <w:r>
        <w:rPr>
          <w:sz w:val="28"/>
          <w:szCs w:val="28"/>
          <w:lang w:eastAsia="en-US"/>
        </w:rPr>
        <w:t>Устава</w:t>
      </w:r>
      <w:r w:rsidRPr="006B6762">
        <w:rPr>
          <w:sz w:val="28"/>
          <w:szCs w:val="28"/>
          <w:lang w:eastAsia="en-US"/>
        </w:rPr>
        <w:t>,</w:t>
      </w:r>
    </w:p>
    <w:p w:rsidR="00047906" w:rsidRDefault="00047906" w:rsidP="004570E1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Pr="006B6762" w:rsidRDefault="00047906" w:rsidP="004570E1">
      <w:pPr>
        <w:autoSpaceDE w:val="0"/>
        <w:autoSpaceDN w:val="0"/>
        <w:adjustRightInd w:val="0"/>
        <w:jc w:val="both"/>
        <w:rPr>
          <w:lang w:eastAsia="en-US"/>
        </w:rPr>
      </w:pPr>
      <w:r w:rsidRPr="006B6762">
        <w:rPr>
          <w:sz w:val="28"/>
          <w:szCs w:val="28"/>
          <w:lang w:eastAsia="en-US"/>
        </w:rPr>
        <w:t>с другой стороны, совместно именуемые "Стороны", составили</w:t>
      </w:r>
      <w:r>
        <w:rPr>
          <w:sz w:val="28"/>
          <w:szCs w:val="28"/>
          <w:lang w:eastAsia="en-US"/>
        </w:rPr>
        <w:t xml:space="preserve"> настоящий Акт о нижеследующем:</w:t>
      </w:r>
    </w:p>
    <w:p w:rsidR="00047906" w:rsidRDefault="00047906" w:rsidP="008B2BF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047906" w:rsidRDefault="00047906" w:rsidP="00255302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C757F8">
        <w:rPr>
          <w:sz w:val="28"/>
          <w:szCs w:val="28"/>
          <w:lang w:eastAsia="en-US"/>
        </w:rPr>
        <w:t xml:space="preserve">1. Исполнителем предъявлены к приемке </w:t>
      </w:r>
      <w:r>
        <w:rPr>
          <w:sz w:val="28"/>
          <w:szCs w:val="28"/>
          <w:lang w:eastAsia="en-US"/>
        </w:rPr>
        <w:t>работы и услуги по содержанию и текущему ремонту</w:t>
      </w:r>
      <w:r w:rsidRPr="00391DB1">
        <w:rPr>
          <w:sz w:val="28"/>
          <w:szCs w:val="28"/>
          <w:lang w:eastAsia="en-US"/>
        </w:rPr>
        <w:t xml:space="preserve"> общего имущества в многоквартирном доме</w:t>
      </w:r>
      <w:r>
        <w:rPr>
          <w:rStyle w:val="FootnoteReference"/>
          <w:sz w:val="28"/>
          <w:szCs w:val="28"/>
          <w:lang w:eastAsia="en-US"/>
        </w:rPr>
        <w:footnoteReference w:id="3"/>
      </w:r>
      <w:r>
        <w:rPr>
          <w:sz w:val="28"/>
          <w:szCs w:val="28"/>
          <w:lang w:eastAsia="en-US"/>
        </w:rPr>
        <w:t xml:space="preserve"> адресу: г. _______, ул. _________, д.</w:t>
      </w:r>
      <w:r w:rsidRPr="00391DB1">
        <w:rPr>
          <w:sz w:val="28"/>
          <w:szCs w:val="28"/>
          <w:lang w:eastAsia="en-US"/>
        </w:rPr>
        <w:t xml:space="preserve"> №</w:t>
      </w:r>
      <w:r w:rsidRPr="00C757F8">
        <w:rPr>
          <w:sz w:val="28"/>
          <w:szCs w:val="28"/>
          <w:lang w:eastAsia="en-US"/>
        </w:rPr>
        <w:t xml:space="preserve"> _____</w:t>
      </w:r>
      <w:r>
        <w:rPr>
          <w:sz w:val="28"/>
          <w:szCs w:val="28"/>
          <w:lang w:eastAsia="en-US"/>
        </w:rPr>
        <w:t>, оказанные на основании договора управления №____</w:t>
      </w:r>
      <w:r w:rsidRPr="00C757F8">
        <w:rPr>
          <w:sz w:val="28"/>
          <w:szCs w:val="28"/>
          <w:lang w:eastAsia="en-US"/>
        </w:rPr>
        <w:t xml:space="preserve"> от</w:t>
      </w:r>
      <w:r>
        <w:rPr>
          <w:sz w:val="28"/>
          <w:szCs w:val="28"/>
          <w:lang w:eastAsia="en-US"/>
        </w:rPr>
        <w:t> </w:t>
      </w:r>
      <w:r w:rsidRPr="00C757F8">
        <w:rPr>
          <w:sz w:val="28"/>
          <w:szCs w:val="28"/>
          <w:lang w:eastAsia="en-US"/>
        </w:rPr>
        <w:t>"___"_______</w:t>
      </w:r>
      <w:r>
        <w:rPr>
          <w:sz w:val="28"/>
          <w:szCs w:val="28"/>
          <w:lang w:eastAsia="en-US"/>
        </w:rPr>
        <w:t>___ ____ г. (далее - "Договор") Заказчиком оказанные работы и услуги приняты без претензий по объему, качеству и срокам их исполнения.</w:t>
      </w:r>
    </w:p>
    <w:p w:rsidR="00047906" w:rsidRDefault="00047906" w:rsidP="00C757F8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Default="00047906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E0F39">
        <w:rPr>
          <w:sz w:val="28"/>
          <w:szCs w:val="28"/>
          <w:lang w:eastAsia="en-US"/>
        </w:rPr>
        <w:t xml:space="preserve">2. Всего за период с </w:t>
      </w:r>
      <w:r>
        <w:rPr>
          <w:sz w:val="28"/>
          <w:szCs w:val="28"/>
          <w:lang w:eastAsia="en-US"/>
        </w:rPr>
        <w:t>«</w:t>
      </w:r>
      <w:r w:rsidRPr="000E0F39">
        <w:rPr>
          <w:sz w:val="28"/>
          <w:szCs w:val="28"/>
          <w:lang w:eastAsia="en-US"/>
        </w:rPr>
        <w:t>___</w:t>
      </w:r>
      <w:r>
        <w:rPr>
          <w:sz w:val="28"/>
          <w:szCs w:val="28"/>
          <w:lang w:eastAsia="en-US"/>
        </w:rPr>
        <w:t>»</w:t>
      </w:r>
      <w:r w:rsidRPr="000E0F39">
        <w:rPr>
          <w:sz w:val="28"/>
          <w:szCs w:val="28"/>
          <w:lang w:eastAsia="en-US"/>
        </w:rPr>
        <w:t xml:space="preserve">__________ </w:t>
      </w:r>
      <w:r>
        <w:rPr>
          <w:sz w:val="28"/>
          <w:szCs w:val="28"/>
          <w:lang w:eastAsia="en-US"/>
        </w:rPr>
        <w:t>201</w:t>
      </w:r>
      <w:r w:rsidRPr="000E0F39">
        <w:rPr>
          <w:sz w:val="28"/>
          <w:szCs w:val="28"/>
          <w:lang w:eastAsia="en-US"/>
        </w:rPr>
        <w:t xml:space="preserve">_ г. по </w:t>
      </w:r>
      <w:r>
        <w:rPr>
          <w:sz w:val="28"/>
          <w:szCs w:val="28"/>
          <w:lang w:eastAsia="en-US"/>
        </w:rPr>
        <w:t>«</w:t>
      </w:r>
      <w:r w:rsidRPr="000E0F39">
        <w:rPr>
          <w:sz w:val="28"/>
          <w:szCs w:val="28"/>
          <w:lang w:eastAsia="en-US"/>
        </w:rPr>
        <w:t>___</w:t>
      </w:r>
      <w:r>
        <w:rPr>
          <w:sz w:val="28"/>
          <w:szCs w:val="28"/>
          <w:lang w:eastAsia="en-US"/>
        </w:rPr>
        <w:t>»</w:t>
      </w:r>
      <w:r w:rsidRPr="000E0F39">
        <w:rPr>
          <w:sz w:val="28"/>
          <w:szCs w:val="28"/>
          <w:lang w:eastAsia="en-US"/>
        </w:rPr>
        <w:t xml:space="preserve">__________ </w:t>
      </w:r>
      <w:r>
        <w:rPr>
          <w:sz w:val="28"/>
          <w:szCs w:val="28"/>
          <w:lang w:eastAsia="en-US"/>
        </w:rPr>
        <w:t>201</w:t>
      </w:r>
      <w:r w:rsidRPr="000E0F39">
        <w:rPr>
          <w:sz w:val="28"/>
          <w:szCs w:val="28"/>
          <w:lang w:eastAsia="en-US"/>
        </w:rPr>
        <w:t xml:space="preserve">_ г. </w:t>
      </w:r>
    </w:p>
    <w:p w:rsidR="00047906" w:rsidRPr="000E0F39" w:rsidRDefault="00047906" w:rsidP="0093176E">
      <w:pPr>
        <w:widowControl w:val="0"/>
        <w:autoSpaceDE w:val="0"/>
        <w:autoSpaceDN w:val="0"/>
        <w:adjustRightInd w:val="0"/>
        <w:jc w:val="both"/>
        <w:rPr>
          <w:lang w:eastAsia="en-US"/>
        </w:rPr>
      </w:pPr>
    </w:p>
    <w:p w:rsidR="00047906" w:rsidRDefault="00047906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E0F39">
        <w:rPr>
          <w:sz w:val="28"/>
          <w:szCs w:val="28"/>
          <w:lang w:eastAsia="en-US"/>
        </w:rPr>
        <w:t>3. Работы и услуги выполнены полн</w:t>
      </w:r>
      <w:r>
        <w:rPr>
          <w:sz w:val="28"/>
          <w:szCs w:val="28"/>
          <w:lang w:eastAsia="en-US"/>
        </w:rPr>
        <w:t>остью, в установленные сроки, с </w:t>
      </w:r>
      <w:r w:rsidRPr="000E0F39">
        <w:rPr>
          <w:sz w:val="28"/>
          <w:szCs w:val="28"/>
          <w:lang w:eastAsia="en-US"/>
        </w:rPr>
        <w:t>надлежащим качеством.</w:t>
      </w:r>
    </w:p>
    <w:p w:rsidR="00047906" w:rsidRPr="000E0F39" w:rsidRDefault="00047906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047906" w:rsidRDefault="00047906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0E0F39">
        <w:rPr>
          <w:sz w:val="28"/>
          <w:szCs w:val="28"/>
          <w:lang w:eastAsia="en-US"/>
        </w:rPr>
        <w:t xml:space="preserve">4. Претензий по </w:t>
      </w:r>
      <w:hyperlink r:id="rId6" w:history="1">
        <w:r w:rsidRPr="000E0F39">
          <w:rPr>
            <w:sz w:val="28"/>
            <w:szCs w:val="28"/>
            <w:lang w:eastAsia="en-US"/>
          </w:rPr>
          <w:t>Договору</w:t>
        </w:r>
      </w:hyperlink>
      <w:r w:rsidRPr="000E0F39">
        <w:rPr>
          <w:sz w:val="28"/>
          <w:szCs w:val="28"/>
          <w:lang w:eastAsia="en-US"/>
        </w:rPr>
        <w:t xml:space="preserve"> Стороны друг к другу не имеют.</w:t>
      </w:r>
    </w:p>
    <w:p w:rsidR="00047906" w:rsidRPr="000E0F39" w:rsidRDefault="00047906" w:rsidP="000E0F3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</w:p>
    <w:p w:rsidR="00047906" w:rsidRDefault="00047906" w:rsidP="00C757F8">
      <w:pPr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C757F8">
        <w:rPr>
          <w:sz w:val="28"/>
          <w:szCs w:val="28"/>
          <w:lang w:eastAsia="en-US"/>
        </w:rPr>
        <w:t>Настоящий Акт составлен и подписан в двух экземплярах, имеющих равную силу, и хранится по одному у каждой Стороны, подписавшей настоящий Акт.</w:t>
      </w:r>
    </w:p>
    <w:p w:rsidR="00047906" w:rsidRDefault="00047906" w:rsidP="00E35DA6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p w:rsidR="00047906" w:rsidRDefault="00047906" w:rsidP="00E35DA6">
      <w:pPr>
        <w:autoSpaceDE w:val="0"/>
        <w:autoSpaceDN w:val="0"/>
        <w:adjustRightInd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Подписи Сторон:</w:t>
      </w:r>
    </w:p>
    <w:p w:rsidR="00047906" w:rsidRDefault="00047906" w:rsidP="00E35DA6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</w:p>
    <w:tbl>
      <w:tblPr>
        <w:tblW w:w="0" w:type="auto"/>
        <w:tblInd w:w="-106" w:type="dxa"/>
        <w:tblLayout w:type="fixed"/>
        <w:tblLook w:val="00A0"/>
      </w:tblPr>
      <w:tblGrid>
        <w:gridCol w:w="2093"/>
        <w:gridCol w:w="5354"/>
        <w:gridCol w:w="2408"/>
      </w:tblGrid>
      <w:tr w:rsidR="00047906">
        <w:tc>
          <w:tcPr>
            <w:tcW w:w="2093" w:type="dxa"/>
          </w:tcPr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E7551">
              <w:rPr>
                <w:sz w:val="28"/>
                <w:szCs w:val="28"/>
                <w:lang w:eastAsia="en-US"/>
              </w:rPr>
              <w:t>Исполнитель –</w:t>
            </w:r>
          </w:p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5354" w:type="dxa"/>
          </w:tcPr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E7551">
              <w:rPr>
                <w:sz w:val="28"/>
                <w:szCs w:val="28"/>
                <w:lang w:eastAsia="en-US"/>
              </w:rPr>
              <w:t>____________________________________</w:t>
            </w:r>
          </w:p>
        </w:tc>
        <w:tc>
          <w:tcPr>
            <w:tcW w:w="2408" w:type="dxa"/>
          </w:tcPr>
          <w:p w:rsidR="00047906" w:rsidRPr="003E7551" w:rsidRDefault="00047906" w:rsidP="003E7551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  <w:lang w:eastAsia="en-US"/>
              </w:rPr>
            </w:pPr>
            <w:r w:rsidRPr="003E7551">
              <w:rPr>
                <w:sz w:val="28"/>
                <w:szCs w:val="28"/>
                <w:lang w:eastAsia="en-US"/>
              </w:rPr>
              <w:t>_______________</w:t>
            </w:r>
          </w:p>
        </w:tc>
      </w:tr>
      <w:tr w:rsidR="00047906">
        <w:tc>
          <w:tcPr>
            <w:tcW w:w="2093" w:type="dxa"/>
          </w:tcPr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E7551">
              <w:rPr>
                <w:sz w:val="28"/>
                <w:szCs w:val="28"/>
                <w:lang w:eastAsia="en-US"/>
              </w:rPr>
              <w:t xml:space="preserve">Заказчик – </w:t>
            </w:r>
          </w:p>
        </w:tc>
        <w:tc>
          <w:tcPr>
            <w:tcW w:w="5354" w:type="dxa"/>
          </w:tcPr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 w:rsidRPr="003E7551">
              <w:rPr>
                <w:sz w:val="28"/>
                <w:szCs w:val="28"/>
                <w:lang w:eastAsia="en-US"/>
              </w:rPr>
              <w:t>____________________________________</w:t>
            </w:r>
          </w:p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08" w:type="dxa"/>
          </w:tcPr>
          <w:p w:rsidR="00047906" w:rsidRPr="003E7551" w:rsidRDefault="00047906" w:rsidP="003E7551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</w:p>
          <w:p w:rsidR="00047906" w:rsidRPr="003E7551" w:rsidRDefault="00047906" w:rsidP="003E7551">
            <w:pPr>
              <w:autoSpaceDE w:val="0"/>
              <w:autoSpaceDN w:val="0"/>
              <w:adjustRightInd w:val="0"/>
              <w:jc w:val="right"/>
              <w:rPr>
                <w:sz w:val="28"/>
                <w:szCs w:val="28"/>
                <w:lang w:eastAsia="en-US"/>
              </w:rPr>
            </w:pPr>
            <w:r w:rsidRPr="003E7551">
              <w:rPr>
                <w:sz w:val="28"/>
                <w:szCs w:val="28"/>
                <w:lang w:eastAsia="en-US"/>
              </w:rPr>
              <w:t>_______________</w:t>
            </w:r>
          </w:p>
        </w:tc>
      </w:tr>
    </w:tbl>
    <w:p w:rsidR="00047906" w:rsidRPr="00CD606F" w:rsidRDefault="00047906" w:rsidP="00255302">
      <w:pPr>
        <w:autoSpaceDE w:val="0"/>
        <w:autoSpaceDN w:val="0"/>
        <w:adjustRightInd w:val="0"/>
        <w:ind w:firstLine="540"/>
        <w:jc w:val="both"/>
      </w:pPr>
    </w:p>
    <w:sectPr w:rsidR="00047906" w:rsidRPr="00CD606F" w:rsidSect="00CD606F">
      <w:headerReference w:type="default" r:id="rId7"/>
      <w:pgSz w:w="11906" w:h="16838"/>
      <w:pgMar w:top="1134" w:right="1133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906" w:rsidRDefault="00047906" w:rsidP="00CE10A7">
      <w:r>
        <w:separator/>
      </w:r>
    </w:p>
  </w:endnote>
  <w:endnote w:type="continuationSeparator" w:id="1">
    <w:p w:rsidR="00047906" w:rsidRDefault="00047906" w:rsidP="00CE1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906" w:rsidRDefault="00047906" w:rsidP="00CE10A7">
      <w:r>
        <w:separator/>
      </w:r>
    </w:p>
  </w:footnote>
  <w:footnote w:type="continuationSeparator" w:id="1">
    <w:p w:rsidR="00047906" w:rsidRDefault="00047906" w:rsidP="00CE10A7">
      <w:r>
        <w:continuationSeparator/>
      </w:r>
    </w:p>
  </w:footnote>
  <w:footnote w:id="2">
    <w:p w:rsidR="00047906" w:rsidRDefault="000479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55302">
        <w:rPr>
          <w:rFonts w:ascii="Times New Roman" w:hAnsi="Times New Roman" w:cs="Times New Roman"/>
          <w:lang w:eastAsia="en-US"/>
        </w:rPr>
        <w:t>В соответствии с</w:t>
      </w:r>
      <w:r>
        <w:rPr>
          <w:rFonts w:ascii="Times New Roman" w:hAnsi="Times New Roman" w:cs="Times New Roman"/>
          <w:lang w:eastAsia="en-US"/>
        </w:rPr>
        <w:t xml:space="preserve"> </w:t>
      </w:r>
      <w:r w:rsidRPr="00255302">
        <w:rPr>
          <w:rFonts w:ascii="Times New Roman" w:hAnsi="Times New Roman" w:cs="Times New Roman"/>
          <w:lang w:eastAsia="en-US"/>
        </w:rPr>
        <w:t>пунктом 4 части 8 статьи 161.1Жилищного кодекса Российской</w:t>
      </w:r>
      <w:r w:rsidRPr="00255302">
        <w:rPr>
          <w:lang w:eastAsia="en-US"/>
        </w:rPr>
        <w:t> </w:t>
      </w:r>
      <w:r w:rsidRPr="00255302">
        <w:rPr>
          <w:rFonts w:ascii="Times New Roman" w:hAnsi="Times New Roman" w:cs="Times New Roman"/>
          <w:lang w:eastAsia="en-US"/>
        </w:rPr>
        <w:t>Федерации председатель совета многоквартирного дома подписывает в том числе акты приемки оказанных услуг и (или) выполненных работ по содержанию и текущему ремонту общего имущества в многоквартирном доме.</w:t>
      </w:r>
    </w:p>
  </w:footnote>
  <w:footnote w:id="3">
    <w:p w:rsidR="00047906" w:rsidRDefault="00047906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55302">
        <w:rPr>
          <w:rFonts w:ascii="Times New Roman" w:hAnsi="Times New Roman" w:cs="Times New Roman"/>
          <w:lang w:eastAsia="en-US"/>
        </w:rPr>
        <w:t xml:space="preserve">Минимальный </w:t>
      </w:r>
      <w:hyperlink r:id="rId1" w:history="1">
        <w:r w:rsidRPr="00255302">
          <w:rPr>
            <w:rFonts w:ascii="Times New Roman" w:hAnsi="Times New Roman" w:cs="Times New Roman"/>
            <w:lang w:eastAsia="en-US"/>
          </w:rPr>
          <w:t>перечень</w:t>
        </w:r>
      </w:hyperlink>
      <w:r w:rsidRPr="00255302">
        <w:rPr>
          <w:rFonts w:ascii="Times New Roman" w:hAnsi="Times New Roman" w:cs="Times New Roman"/>
          <w:lang w:eastAsia="en-US"/>
        </w:rPr>
        <w:t xml:space="preserve"> услуг и работ, необходимых для обеспечения надлежащего содержания общего имущества в многоквартирном доме, утвержден постановлением Правительства Российской Федерации от 3 апреля 2013 г.№ 290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906" w:rsidRDefault="00047906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047906" w:rsidRDefault="0004790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10A7"/>
    <w:rsid w:val="0000152D"/>
    <w:rsid w:val="00003365"/>
    <w:rsid w:val="0000426B"/>
    <w:rsid w:val="0001521F"/>
    <w:rsid w:val="00022EB7"/>
    <w:rsid w:val="00031E39"/>
    <w:rsid w:val="000355F5"/>
    <w:rsid w:val="00040F67"/>
    <w:rsid w:val="00041FB2"/>
    <w:rsid w:val="00047906"/>
    <w:rsid w:val="00051051"/>
    <w:rsid w:val="00051708"/>
    <w:rsid w:val="00062AD6"/>
    <w:rsid w:val="00064B43"/>
    <w:rsid w:val="00073041"/>
    <w:rsid w:val="00073282"/>
    <w:rsid w:val="00076206"/>
    <w:rsid w:val="00083D2D"/>
    <w:rsid w:val="00086B4D"/>
    <w:rsid w:val="00087FD7"/>
    <w:rsid w:val="00093C0F"/>
    <w:rsid w:val="000B03B5"/>
    <w:rsid w:val="000B2364"/>
    <w:rsid w:val="000B3BF4"/>
    <w:rsid w:val="000B3C60"/>
    <w:rsid w:val="000C49BB"/>
    <w:rsid w:val="000D2D1D"/>
    <w:rsid w:val="000D53D5"/>
    <w:rsid w:val="000E070D"/>
    <w:rsid w:val="000E0F39"/>
    <w:rsid w:val="000F0DA4"/>
    <w:rsid w:val="000F2FA6"/>
    <w:rsid w:val="000F4BF0"/>
    <w:rsid w:val="00100EEA"/>
    <w:rsid w:val="00110CD3"/>
    <w:rsid w:val="00110ED2"/>
    <w:rsid w:val="00113F32"/>
    <w:rsid w:val="00120197"/>
    <w:rsid w:val="00131C88"/>
    <w:rsid w:val="00131FBA"/>
    <w:rsid w:val="00132A5D"/>
    <w:rsid w:val="001415D2"/>
    <w:rsid w:val="00141D39"/>
    <w:rsid w:val="00142396"/>
    <w:rsid w:val="001425DF"/>
    <w:rsid w:val="001427AF"/>
    <w:rsid w:val="001442D1"/>
    <w:rsid w:val="001450B2"/>
    <w:rsid w:val="00145E3D"/>
    <w:rsid w:val="001465F6"/>
    <w:rsid w:val="00147F2D"/>
    <w:rsid w:val="00150D63"/>
    <w:rsid w:val="00153A8F"/>
    <w:rsid w:val="00155226"/>
    <w:rsid w:val="001622DA"/>
    <w:rsid w:val="001625D1"/>
    <w:rsid w:val="00171438"/>
    <w:rsid w:val="00174F6F"/>
    <w:rsid w:val="00177EBA"/>
    <w:rsid w:val="00181E3D"/>
    <w:rsid w:val="00182AAC"/>
    <w:rsid w:val="0019308A"/>
    <w:rsid w:val="00194F60"/>
    <w:rsid w:val="001957AE"/>
    <w:rsid w:val="00197B8E"/>
    <w:rsid w:val="001A0A96"/>
    <w:rsid w:val="001A0CF8"/>
    <w:rsid w:val="001A2F1A"/>
    <w:rsid w:val="001A3DF7"/>
    <w:rsid w:val="001A4384"/>
    <w:rsid w:val="001A601B"/>
    <w:rsid w:val="001A6196"/>
    <w:rsid w:val="001B046A"/>
    <w:rsid w:val="001B1502"/>
    <w:rsid w:val="001C2D2E"/>
    <w:rsid w:val="001C4AEF"/>
    <w:rsid w:val="001C73DF"/>
    <w:rsid w:val="001D6468"/>
    <w:rsid w:val="001E0C2B"/>
    <w:rsid w:val="001E6B07"/>
    <w:rsid w:val="001F4C68"/>
    <w:rsid w:val="001F4E14"/>
    <w:rsid w:val="001F5869"/>
    <w:rsid w:val="001F6DC5"/>
    <w:rsid w:val="00201010"/>
    <w:rsid w:val="002075EF"/>
    <w:rsid w:val="00210BA6"/>
    <w:rsid w:val="002163A5"/>
    <w:rsid w:val="00217DA8"/>
    <w:rsid w:val="002315A8"/>
    <w:rsid w:val="00234B88"/>
    <w:rsid w:val="0025199A"/>
    <w:rsid w:val="00251DB3"/>
    <w:rsid w:val="00253EFC"/>
    <w:rsid w:val="00255302"/>
    <w:rsid w:val="002611B3"/>
    <w:rsid w:val="00261D12"/>
    <w:rsid w:val="00265584"/>
    <w:rsid w:val="00270CE2"/>
    <w:rsid w:val="00282368"/>
    <w:rsid w:val="0028306F"/>
    <w:rsid w:val="002841ED"/>
    <w:rsid w:val="002922F9"/>
    <w:rsid w:val="00294E58"/>
    <w:rsid w:val="0029585F"/>
    <w:rsid w:val="002965DF"/>
    <w:rsid w:val="002A0091"/>
    <w:rsid w:val="002B17BD"/>
    <w:rsid w:val="002B2084"/>
    <w:rsid w:val="002C0590"/>
    <w:rsid w:val="002C6C76"/>
    <w:rsid w:val="002D3CF7"/>
    <w:rsid w:val="002D441E"/>
    <w:rsid w:val="002E0354"/>
    <w:rsid w:val="002E59BE"/>
    <w:rsid w:val="002E6B21"/>
    <w:rsid w:val="002F07FA"/>
    <w:rsid w:val="002F759D"/>
    <w:rsid w:val="0030144B"/>
    <w:rsid w:val="0030454C"/>
    <w:rsid w:val="00304731"/>
    <w:rsid w:val="003113A3"/>
    <w:rsid w:val="00312A82"/>
    <w:rsid w:val="003201EF"/>
    <w:rsid w:val="003214D1"/>
    <w:rsid w:val="0032694D"/>
    <w:rsid w:val="00326DCE"/>
    <w:rsid w:val="00337FFA"/>
    <w:rsid w:val="003544CA"/>
    <w:rsid w:val="00361EEC"/>
    <w:rsid w:val="00362422"/>
    <w:rsid w:val="00363F9C"/>
    <w:rsid w:val="00364F11"/>
    <w:rsid w:val="00371B51"/>
    <w:rsid w:val="00385937"/>
    <w:rsid w:val="003876D6"/>
    <w:rsid w:val="00391DB1"/>
    <w:rsid w:val="003939CF"/>
    <w:rsid w:val="00393F79"/>
    <w:rsid w:val="00397389"/>
    <w:rsid w:val="003A0FF6"/>
    <w:rsid w:val="003A3239"/>
    <w:rsid w:val="003A681F"/>
    <w:rsid w:val="003A6D45"/>
    <w:rsid w:val="003B01B9"/>
    <w:rsid w:val="003B1FD9"/>
    <w:rsid w:val="003B24CB"/>
    <w:rsid w:val="003C32AA"/>
    <w:rsid w:val="003C4F15"/>
    <w:rsid w:val="003D0E4D"/>
    <w:rsid w:val="003D3071"/>
    <w:rsid w:val="003E1937"/>
    <w:rsid w:val="003E7551"/>
    <w:rsid w:val="003F61B1"/>
    <w:rsid w:val="004013C1"/>
    <w:rsid w:val="00413805"/>
    <w:rsid w:val="004152CA"/>
    <w:rsid w:val="00421D57"/>
    <w:rsid w:val="00426C92"/>
    <w:rsid w:val="004279A7"/>
    <w:rsid w:val="00440309"/>
    <w:rsid w:val="0044238A"/>
    <w:rsid w:val="00442394"/>
    <w:rsid w:val="00445261"/>
    <w:rsid w:val="004509D1"/>
    <w:rsid w:val="00450F20"/>
    <w:rsid w:val="0045146A"/>
    <w:rsid w:val="004570E1"/>
    <w:rsid w:val="0045798F"/>
    <w:rsid w:val="00461434"/>
    <w:rsid w:val="004649C9"/>
    <w:rsid w:val="00473D34"/>
    <w:rsid w:val="00482794"/>
    <w:rsid w:val="00485CF3"/>
    <w:rsid w:val="0049791D"/>
    <w:rsid w:val="004A2256"/>
    <w:rsid w:val="004A3C94"/>
    <w:rsid w:val="004A4DD6"/>
    <w:rsid w:val="004A5ABE"/>
    <w:rsid w:val="004B59F2"/>
    <w:rsid w:val="004C13B3"/>
    <w:rsid w:val="004C1CCC"/>
    <w:rsid w:val="004C2139"/>
    <w:rsid w:val="004C42CF"/>
    <w:rsid w:val="004C5C1D"/>
    <w:rsid w:val="004D2886"/>
    <w:rsid w:val="004D2993"/>
    <w:rsid w:val="004E2A54"/>
    <w:rsid w:val="004E3EFC"/>
    <w:rsid w:val="004E6E69"/>
    <w:rsid w:val="004F2E28"/>
    <w:rsid w:val="004F48DC"/>
    <w:rsid w:val="004F56D0"/>
    <w:rsid w:val="005013A7"/>
    <w:rsid w:val="00506BEB"/>
    <w:rsid w:val="005102F4"/>
    <w:rsid w:val="00510C15"/>
    <w:rsid w:val="00514FE7"/>
    <w:rsid w:val="00517B4F"/>
    <w:rsid w:val="00522A91"/>
    <w:rsid w:val="00525172"/>
    <w:rsid w:val="00533711"/>
    <w:rsid w:val="00533C50"/>
    <w:rsid w:val="00533D77"/>
    <w:rsid w:val="00556839"/>
    <w:rsid w:val="00556A30"/>
    <w:rsid w:val="00557609"/>
    <w:rsid w:val="005576C1"/>
    <w:rsid w:val="00560EB7"/>
    <w:rsid w:val="00563D5E"/>
    <w:rsid w:val="005673DA"/>
    <w:rsid w:val="00567B00"/>
    <w:rsid w:val="005700AC"/>
    <w:rsid w:val="00577B7D"/>
    <w:rsid w:val="00580B71"/>
    <w:rsid w:val="00582CD9"/>
    <w:rsid w:val="00582DF7"/>
    <w:rsid w:val="00583F46"/>
    <w:rsid w:val="0058631E"/>
    <w:rsid w:val="00591AB2"/>
    <w:rsid w:val="00593846"/>
    <w:rsid w:val="00594B8E"/>
    <w:rsid w:val="005A039B"/>
    <w:rsid w:val="005A0D9E"/>
    <w:rsid w:val="005A48F9"/>
    <w:rsid w:val="005B3A02"/>
    <w:rsid w:val="005B46B2"/>
    <w:rsid w:val="005B7B5E"/>
    <w:rsid w:val="005C076C"/>
    <w:rsid w:val="005C0B92"/>
    <w:rsid w:val="005C4587"/>
    <w:rsid w:val="005C54A6"/>
    <w:rsid w:val="005C765A"/>
    <w:rsid w:val="005D5BBE"/>
    <w:rsid w:val="005E237F"/>
    <w:rsid w:val="005E280B"/>
    <w:rsid w:val="005F2DB0"/>
    <w:rsid w:val="00600465"/>
    <w:rsid w:val="0060293B"/>
    <w:rsid w:val="00605821"/>
    <w:rsid w:val="00620DD5"/>
    <w:rsid w:val="0062247B"/>
    <w:rsid w:val="006324A8"/>
    <w:rsid w:val="00632745"/>
    <w:rsid w:val="0063388A"/>
    <w:rsid w:val="00635BD3"/>
    <w:rsid w:val="0064400F"/>
    <w:rsid w:val="00644AE5"/>
    <w:rsid w:val="00645FAE"/>
    <w:rsid w:val="006466D8"/>
    <w:rsid w:val="00646A36"/>
    <w:rsid w:val="00647395"/>
    <w:rsid w:val="006518E7"/>
    <w:rsid w:val="00656B81"/>
    <w:rsid w:val="006572C1"/>
    <w:rsid w:val="00661F9C"/>
    <w:rsid w:val="00663854"/>
    <w:rsid w:val="0066401B"/>
    <w:rsid w:val="00666231"/>
    <w:rsid w:val="006663B0"/>
    <w:rsid w:val="0067216E"/>
    <w:rsid w:val="00674F95"/>
    <w:rsid w:val="00676A3B"/>
    <w:rsid w:val="00677F0A"/>
    <w:rsid w:val="0068101A"/>
    <w:rsid w:val="006831B5"/>
    <w:rsid w:val="00683D7F"/>
    <w:rsid w:val="006842E0"/>
    <w:rsid w:val="0068749F"/>
    <w:rsid w:val="00695267"/>
    <w:rsid w:val="0069574A"/>
    <w:rsid w:val="006A0A04"/>
    <w:rsid w:val="006A7E90"/>
    <w:rsid w:val="006A7F93"/>
    <w:rsid w:val="006B2D05"/>
    <w:rsid w:val="006B538A"/>
    <w:rsid w:val="006B60C4"/>
    <w:rsid w:val="006B6762"/>
    <w:rsid w:val="006B779B"/>
    <w:rsid w:val="006B7935"/>
    <w:rsid w:val="006C4200"/>
    <w:rsid w:val="006C793D"/>
    <w:rsid w:val="006D08AA"/>
    <w:rsid w:val="006D43E4"/>
    <w:rsid w:val="006D58A1"/>
    <w:rsid w:val="006E1BF4"/>
    <w:rsid w:val="006E2852"/>
    <w:rsid w:val="006F51C9"/>
    <w:rsid w:val="0070744E"/>
    <w:rsid w:val="00716234"/>
    <w:rsid w:val="0071633A"/>
    <w:rsid w:val="0071792C"/>
    <w:rsid w:val="00732E88"/>
    <w:rsid w:val="00732EC2"/>
    <w:rsid w:val="00733676"/>
    <w:rsid w:val="007355C6"/>
    <w:rsid w:val="00740BD1"/>
    <w:rsid w:val="00742764"/>
    <w:rsid w:val="00745DAB"/>
    <w:rsid w:val="00761BE9"/>
    <w:rsid w:val="007661ED"/>
    <w:rsid w:val="007717F2"/>
    <w:rsid w:val="007753F8"/>
    <w:rsid w:val="007803D0"/>
    <w:rsid w:val="00780945"/>
    <w:rsid w:val="00780E5D"/>
    <w:rsid w:val="007927F1"/>
    <w:rsid w:val="007978D4"/>
    <w:rsid w:val="007A065B"/>
    <w:rsid w:val="007A1948"/>
    <w:rsid w:val="007A348B"/>
    <w:rsid w:val="007A3A24"/>
    <w:rsid w:val="007A4493"/>
    <w:rsid w:val="007A50FA"/>
    <w:rsid w:val="007B0EE3"/>
    <w:rsid w:val="007B34D3"/>
    <w:rsid w:val="007B5438"/>
    <w:rsid w:val="007C32B5"/>
    <w:rsid w:val="007C77E1"/>
    <w:rsid w:val="007D48DE"/>
    <w:rsid w:val="007D6BDF"/>
    <w:rsid w:val="007E2999"/>
    <w:rsid w:val="007E690A"/>
    <w:rsid w:val="007F0673"/>
    <w:rsid w:val="00805C63"/>
    <w:rsid w:val="00806662"/>
    <w:rsid w:val="008068F5"/>
    <w:rsid w:val="008144D7"/>
    <w:rsid w:val="0081778A"/>
    <w:rsid w:val="00820B4A"/>
    <w:rsid w:val="00821375"/>
    <w:rsid w:val="00832809"/>
    <w:rsid w:val="00836788"/>
    <w:rsid w:val="008421E3"/>
    <w:rsid w:val="008426C5"/>
    <w:rsid w:val="00847FF1"/>
    <w:rsid w:val="00852164"/>
    <w:rsid w:val="00855AC0"/>
    <w:rsid w:val="008567EB"/>
    <w:rsid w:val="00856AAC"/>
    <w:rsid w:val="00861ED5"/>
    <w:rsid w:val="00861F60"/>
    <w:rsid w:val="00863BED"/>
    <w:rsid w:val="00867924"/>
    <w:rsid w:val="00871E4F"/>
    <w:rsid w:val="00877846"/>
    <w:rsid w:val="008779F7"/>
    <w:rsid w:val="00880DD4"/>
    <w:rsid w:val="008A5D41"/>
    <w:rsid w:val="008B2BF8"/>
    <w:rsid w:val="008B4DD0"/>
    <w:rsid w:val="008C08E5"/>
    <w:rsid w:val="008D27CA"/>
    <w:rsid w:val="008E2F96"/>
    <w:rsid w:val="008E61E8"/>
    <w:rsid w:val="00900F95"/>
    <w:rsid w:val="00902A7D"/>
    <w:rsid w:val="009030C6"/>
    <w:rsid w:val="00905BEA"/>
    <w:rsid w:val="009139C4"/>
    <w:rsid w:val="009232AB"/>
    <w:rsid w:val="00923982"/>
    <w:rsid w:val="0093176E"/>
    <w:rsid w:val="00931CBF"/>
    <w:rsid w:val="009349FC"/>
    <w:rsid w:val="00956916"/>
    <w:rsid w:val="00956F14"/>
    <w:rsid w:val="00962DE2"/>
    <w:rsid w:val="00963314"/>
    <w:rsid w:val="009633C9"/>
    <w:rsid w:val="00965A5B"/>
    <w:rsid w:val="009704E6"/>
    <w:rsid w:val="00973AEB"/>
    <w:rsid w:val="00975660"/>
    <w:rsid w:val="00981057"/>
    <w:rsid w:val="00983AA1"/>
    <w:rsid w:val="009856E8"/>
    <w:rsid w:val="00986028"/>
    <w:rsid w:val="009B607F"/>
    <w:rsid w:val="009C0CC8"/>
    <w:rsid w:val="009C4EF1"/>
    <w:rsid w:val="009D5C32"/>
    <w:rsid w:val="009D697E"/>
    <w:rsid w:val="009E6D93"/>
    <w:rsid w:val="009E79ED"/>
    <w:rsid w:val="009F1FEA"/>
    <w:rsid w:val="00A058DB"/>
    <w:rsid w:val="00A11076"/>
    <w:rsid w:val="00A15AA6"/>
    <w:rsid w:val="00A2358D"/>
    <w:rsid w:val="00A24C00"/>
    <w:rsid w:val="00A253BD"/>
    <w:rsid w:val="00A342CA"/>
    <w:rsid w:val="00A47EB7"/>
    <w:rsid w:val="00A50B50"/>
    <w:rsid w:val="00A50B95"/>
    <w:rsid w:val="00A50BD7"/>
    <w:rsid w:val="00A6420E"/>
    <w:rsid w:val="00A64701"/>
    <w:rsid w:val="00A66F12"/>
    <w:rsid w:val="00A679DF"/>
    <w:rsid w:val="00A71F39"/>
    <w:rsid w:val="00A76C4B"/>
    <w:rsid w:val="00A770BF"/>
    <w:rsid w:val="00A90E07"/>
    <w:rsid w:val="00AC0320"/>
    <w:rsid w:val="00AC5161"/>
    <w:rsid w:val="00AD1946"/>
    <w:rsid w:val="00AD4536"/>
    <w:rsid w:val="00AF0A07"/>
    <w:rsid w:val="00AF1FE2"/>
    <w:rsid w:val="00B04020"/>
    <w:rsid w:val="00B06DF4"/>
    <w:rsid w:val="00B104E4"/>
    <w:rsid w:val="00B13B19"/>
    <w:rsid w:val="00B14CB2"/>
    <w:rsid w:val="00B2025A"/>
    <w:rsid w:val="00B2699E"/>
    <w:rsid w:val="00B26D9E"/>
    <w:rsid w:val="00B26E05"/>
    <w:rsid w:val="00B26F4D"/>
    <w:rsid w:val="00B3254C"/>
    <w:rsid w:val="00B357A0"/>
    <w:rsid w:val="00B369AB"/>
    <w:rsid w:val="00B4001A"/>
    <w:rsid w:val="00B631D4"/>
    <w:rsid w:val="00B76DD9"/>
    <w:rsid w:val="00B77079"/>
    <w:rsid w:val="00B816EE"/>
    <w:rsid w:val="00B9127E"/>
    <w:rsid w:val="00B933E8"/>
    <w:rsid w:val="00B93C30"/>
    <w:rsid w:val="00BA4679"/>
    <w:rsid w:val="00BA52D4"/>
    <w:rsid w:val="00BA6F28"/>
    <w:rsid w:val="00BB17E1"/>
    <w:rsid w:val="00BC0341"/>
    <w:rsid w:val="00BC1887"/>
    <w:rsid w:val="00BC2FB8"/>
    <w:rsid w:val="00BC36E2"/>
    <w:rsid w:val="00BD0E83"/>
    <w:rsid w:val="00BD248D"/>
    <w:rsid w:val="00BD6F96"/>
    <w:rsid w:val="00BD7692"/>
    <w:rsid w:val="00BE088E"/>
    <w:rsid w:val="00BE0AA2"/>
    <w:rsid w:val="00BE2421"/>
    <w:rsid w:val="00BE363C"/>
    <w:rsid w:val="00BE5C85"/>
    <w:rsid w:val="00BF6431"/>
    <w:rsid w:val="00BF742E"/>
    <w:rsid w:val="00C01E6B"/>
    <w:rsid w:val="00C02BB7"/>
    <w:rsid w:val="00C02DB6"/>
    <w:rsid w:val="00C110F1"/>
    <w:rsid w:val="00C135C8"/>
    <w:rsid w:val="00C231AD"/>
    <w:rsid w:val="00C262B7"/>
    <w:rsid w:val="00C262C1"/>
    <w:rsid w:val="00C328B2"/>
    <w:rsid w:val="00C33FA2"/>
    <w:rsid w:val="00C40F22"/>
    <w:rsid w:val="00C43512"/>
    <w:rsid w:val="00C46D14"/>
    <w:rsid w:val="00C47E9C"/>
    <w:rsid w:val="00C5009C"/>
    <w:rsid w:val="00C638F3"/>
    <w:rsid w:val="00C732CC"/>
    <w:rsid w:val="00C757F8"/>
    <w:rsid w:val="00C8185E"/>
    <w:rsid w:val="00C836CB"/>
    <w:rsid w:val="00C8412F"/>
    <w:rsid w:val="00C8542B"/>
    <w:rsid w:val="00C926E6"/>
    <w:rsid w:val="00C93105"/>
    <w:rsid w:val="00C95038"/>
    <w:rsid w:val="00C96658"/>
    <w:rsid w:val="00C9770B"/>
    <w:rsid w:val="00C979F0"/>
    <w:rsid w:val="00CA0211"/>
    <w:rsid w:val="00CA2556"/>
    <w:rsid w:val="00CA3543"/>
    <w:rsid w:val="00CA580C"/>
    <w:rsid w:val="00CB6CD6"/>
    <w:rsid w:val="00CC0EB0"/>
    <w:rsid w:val="00CC20EE"/>
    <w:rsid w:val="00CC3023"/>
    <w:rsid w:val="00CC4C80"/>
    <w:rsid w:val="00CD4F8F"/>
    <w:rsid w:val="00CD5DBA"/>
    <w:rsid w:val="00CD5E65"/>
    <w:rsid w:val="00CD606F"/>
    <w:rsid w:val="00CE10A7"/>
    <w:rsid w:val="00CE43E6"/>
    <w:rsid w:val="00CF5D54"/>
    <w:rsid w:val="00D029FD"/>
    <w:rsid w:val="00D060F4"/>
    <w:rsid w:val="00D07D6F"/>
    <w:rsid w:val="00D12B94"/>
    <w:rsid w:val="00D17D21"/>
    <w:rsid w:val="00D26BDB"/>
    <w:rsid w:val="00D27859"/>
    <w:rsid w:val="00D3067B"/>
    <w:rsid w:val="00D3104D"/>
    <w:rsid w:val="00D354E6"/>
    <w:rsid w:val="00D363B9"/>
    <w:rsid w:val="00D3760D"/>
    <w:rsid w:val="00D44D19"/>
    <w:rsid w:val="00D56341"/>
    <w:rsid w:val="00D5797A"/>
    <w:rsid w:val="00D64D4B"/>
    <w:rsid w:val="00D65E5C"/>
    <w:rsid w:val="00D7477A"/>
    <w:rsid w:val="00D75111"/>
    <w:rsid w:val="00D81F19"/>
    <w:rsid w:val="00D90A60"/>
    <w:rsid w:val="00D93657"/>
    <w:rsid w:val="00D96AE3"/>
    <w:rsid w:val="00D96E6A"/>
    <w:rsid w:val="00D977B9"/>
    <w:rsid w:val="00DA343C"/>
    <w:rsid w:val="00DA5232"/>
    <w:rsid w:val="00DA788D"/>
    <w:rsid w:val="00DB6D27"/>
    <w:rsid w:val="00DC0EB9"/>
    <w:rsid w:val="00DC1E06"/>
    <w:rsid w:val="00DC3DDF"/>
    <w:rsid w:val="00DC44EA"/>
    <w:rsid w:val="00DC70DF"/>
    <w:rsid w:val="00DD01A1"/>
    <w:rsid w:val="00DD047C"/>
    <w:rsid w:val="00DD314E"/>
    <w:rsid w:val="00DE1701"/>
    <w:rsid w:val="00DF1E3B"/>
    <w:rsid w:val="00DF3C92"/>
    <w:rsid w:val="00E01D18"/>
    <w:rsid w:val="00E0239C"/>
    <w:rsid w:val="00E12114"/>
    <w:rsid w:val="00E122F5"/>
    <w:rsid w:val="00E1402A"/>
    <w:rsid w:val="00E15791"/>
    <w:rsid w:val="00E16DEA"/>
    <w:rsid w:val="00E20A81"/>
    <w:rsid w:val="00E3023F"/>
    <w:rsid w:val="00E32A7E"/>
    <w:rsid w:val="00E35DA6"/>
    <w:rsid w:val="00E41492"/>
    <w:rsid w:val="00E44342"/>
    <w:rsid w:val="00E44A36"/>
    <w:rsid w:val="00E46F50"/>
    <w:rsid w:val="00E54433"/>
    <w:rsid w:val="00E60A6E"/>
    <w:rsid w:val="00E64908"/>
    <w:rsid w:val="00E66014"/>
    <w:rsid w:val="00E732F4"/>
    <w:rsid w:val="00E74555"/>
    <w:rsid w:val="00E74DF7"/>
    <w:rsid w:val="00E756C3"/>
    <w:rsid w:val="00E77E0B"/>
    <w:rsid w:val="00E842B8"/>
    <w:rsid w:val="00E91B50"/>
    <w:rsid w:val="00E91D16"/>
    <w:rsid w:val="00E9249E"/>
    <w:rsid w:val="00E928A6"/>
    <w:rsid w:val="00E93109"/>
    <w:rsid w:val="00E977B7"/>
    <w:rsid w:val="00EA3236"/>
    <w:rsid w:val="00EA3D85"/>
    <w:rsid w:val="00EA44E7"/>
    <w:rsid w:val="00EA6E27"/>
    <w:rsid w:val="00EB14FC"/>
    <w:rsid w:val="00EB18FD"/>
    <w:rsid w:val="00EB2853"/>
    <w:rsid w:val="00EB6017"/>
    <w:rsid w:val="00EC5ECC"/>
    <w:rsid w:val="00ED3827"/>
    <w:rsid w:val="00ED773A"/>
    <w:rsid w:val="00EE0987"/>
    <w:rsid w:val="00EE214F"/>
    <w:rsid w:val="00EE77FB"/>
    <w:rsid w:val="00EF1A3D"/>
    <w:rsid w:val="00EF5C68"/>
    <w:rsid w:val="00EF76EB"/>
    <w:rsid w:val="00F03F9A"/>
    <w:rsid w:val="00F041A5"/>
    <w:rsid w:val="00F058D1"/>
    <w:rsid w:val="00F10628"/>
    <w:rsid w:val="00F110B8"/>
    <w:rsid w:val="00F1437C"/>
    <w:rsid w:val="00F16F13"/>
    <w:rsid w:val="00F17665"/>
    <w:rsid w:val="00F176C2"/>
    <w:rsid w:val="00F207CE"/>
    <w:rsid w:val="00F23F2C"/>
    <w:rsid w:val="00F26500"/>
    <w:rsid w:val="00F34F3D"/>
    <w:rsid w:val="00F3548A"/>
    <w:rsid w:val="00F4021E"/>
    <w:rsid w:val="00F41D67"/>
    <w:rsid w:val="00F41F3D"/>
    <w:rsid w:val="00F47F65"/>
    <w:rsid w:val="00F510AD"/>
    <w:rsid w:val="00F5115A"/>
    <w:rsid w:val="00F53411"/>
    <w:rsid w:val="00F53C7D"/>
    <w:rsid w:val="00F63785"/>
    <w:rsid w:val="00F73A72"/>
    <w:rsid w:val="00F74489"/>
    <w:rsid w:val="00F85616"/>
    <w:rsid w:val="00F85CAA"/>
    <w:rsid w:val="00F9418E"/>
    <w:rsid w:val="00F963B6"/>
    <w:rsid w:val="00F97870"/>
    <w:rsid w:val="00FA3937"/>
    <w:rsid w:val="00FB0366"/>
    <w:rsid w:val="00FB2C47"/>
    <w:rsid w:val="00FB34B1"/>
    <w:rsid w:val="00FB64B3"/>
    <w:rsid w:val="00FB730D"/>
    <w:rsid w:val="00FC18E6"/>
    <w:rsid w:val="00FC5271"/>
    <w:rsid w:val="00FC5B15"/>
    <w:rsid w:val="00FC5F62"/>
    <w:rsid w:val="00FC628D"/>
    <w:rsid w:val="00FC7391"/>
    <w:rsid w:val="00FD4D83"/>
    <w:rsid w:val="00FD5EF7"/>
    <w:rsid w:val="00FD7FD8"/>
    <w:rsid w:val="00FE21E4"/>
    <w:rsid w:val="00FE39A6"/>
    <w:rsid w:val="00FE5CD6"/>
    <w:rsid w:val="00FE7083"/>
    <w:rsid w:val="00FF153C"/>
    <w:rsid w:val="00FF5BE6"/>
    <w:rsid w:val="00FF6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 1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10A7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rsid w:val="00CE10A7"/>
    <w:pPr>
      <w:widowControl w:val="0"/>
      <w:shd w:val="clear" w:color="auto" w:fill="FFFFFF"/>
      <w:spacing w:line="240" w:lineRule="atLeast"/>
    </w:pPr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E10A7"/>
    <w:rPr>
      <w:rFonts w:ascii="Times New Roman" w:hAnsi="Times New Roman" w:cs="Times New Roman"/>
      <w:sz w:val="26"/>
      <w:szCs w:val="26"/>
      <w:shd w:val="clear" w:color="auto" w:fill="FFFFFF"/>
      <w:lang w:eastAsia="ru-RU"/>
    </w:rPr>
  </w:style>
  <w:style w:type="paragraph" w:styleId="FootnoteText">
    <w:name w:val="footnote text"/>
    <w:basedOn w:val="Normal"/>
    <w:link w:val="FootnoteTextChar"/>
    <w:uiPriority w:val="99"/>
    <w:semiHidden/>
    <w:rsid w:val="00CE10A7"/>
    <w:rPr>
      <w:rFonts w:ascii="Calibri" w:hAnsi="Calibri" w:cs="Calibr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E10A7"/>
    <w:rPr>
      <w:rFonts w:ascii="Calibri" w:hAnsi="Calibri" w:cs="Calibri"/>
      <w:sz w:val="20"/>
      <w:szCs w:val="20"/>
      <w:lang w:eastAsia="ru-RU"/>
    </w:rPr>
  </w:style>
  <w:style w:type="character" w:styleId="FootnoteReference">
    <w:name w:val="footnote reference"/>
    <w:basedOn w:val="DefaultParagraphFont"/>
    <w:uiPriority w:val="99"/>
    <w:semiHidden/>
    <w:rsid w:val="00CE10A7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rsid w:val="003F61B1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F61B1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3F61B1"/>
    <w:rPr>
      <w:vertAlign w:val="superscript"/>
    </w:rPr>
  </w:style>
  <w:style w:type="paragraph" w:customStyle="1" w:styleId="ConsPlusCell">
    <w:name w:val="ConsPlusCell"/>
    <w:uiPriority w:val="99"/>
    <w:rsid w:val="003F61B1"/>
    <w:pPr>
      <w:autoSpaceDE w:val="0"/>
      <w:autoSpaceDN w:val="0"/>
      <w:adjustRightInd w:val="0"/>
    </w:pPr>
    <w:rPr>
      <w:rFonts w:ascii="Times New Roman" w:hAnsi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rsid w:val="009D5C3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9D5C32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9D5C3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9D5C32"/>
    <w:rPr>
      <w:rFonts w:ascii="Times New Roman" w:hAnsi="Times New Roman" w:cs="Times New Roman"/>
      <w:sz w:val="24"/>
      <w:szCs w:val="24"/>
      <w:lang w:eastAsia="ru-RU"/>
    </w:rPr>
  </w:style>
  <w:style w:type="character" w:styleId="CommentReference">
    <w:name w:val="annotation reference"/>
    <w:basedOn w:val="DefaultParagraphFont"/>
    <w:uiPriority w:val="99"/>
    <w:semiHidden/>
    <w:rsid w:val="00E928A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E928A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E928A6"/>
    <w:rPr>
      <w:rFonts w:ascii="Times New Roman" w:hAnsi="Times New Roman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E928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E928A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E928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28A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BA6F28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uiPriority w:val="99"/>
    <w:rsid w:val="00745DAB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Revision">
    <w:name w:val="Revision"/>
    <w:hidden/>
    <w:uiPriority w:val="99"/>
    <w:semiHidden/>
    <w:rsid w:val="003C4F15"/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5C4587"/>
    <w:pPr>
      <w:ind w:left="720"/>
    </w:pPr>
  </w:style>
  <w:style w:type="table" w:styleId="TableGrid1">
    <w:name w:val="Table Grid 1"/>
    <w:basedOn w:val="TableNormal"/>
    <w:uiPriority w:val="99"/>
    <w:rsid w:val="001A601B"/>
    <w:rPr>
      <w:rFonts w:ascii="Times New Roman" w:eastAsia="Times New Roman" w:hAnsi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uiPriority w:val="99"/>
    <w:qFormat/>
    <w:rsid w:val="001A601B"/>
    <w:rPr>
      <w:i/>
      <w:iCs/>
    </w:rPr>
  </w:style>
  <w:style w:type="character" w:customStyle="1" w:styleId="apple-converted-space">
    <w:name w:val="apple-converted-space"/>
    <w:basedOn w:val="DefaultParagraphFont"/>
    <w:uiPriority w:val="99"/>
    <w:rsid w:val="001A601B"/>
  </w:style>
  <w:style w:type="character" w:styleId="Hyperlink">
    <w:name w:val="Hyperlink"/>
    <w:basedOn w:val="DefaultParagraphFont"/>
    <w:uiPriority w:val="99"/>
    <w:semiHidden/>
    <w:rsid w:val="001A601B"/>
    <w:rPr>
      <w:color w:val="0000FF"/>
      <w:u w:val="single"/>
    </w:rPr>
  </w:style>
  <w:style w:type="table" w:customStyle="1" w:styleId="11">
    <w:name w:val="Сетка таблицы 11"/>
    <w:uiPriority w:val="99"/>
    <w:rsid w:val="00560EB7"/>
    <w:rPr>
      <w:rFonts w:ascii="Times New Roman" w:eastAsia="Times New Roman" w:hAnsi="Times New Roman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uiPriority w:val="99"/>
    <w:rsid w:val="00560EB7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A770B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25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5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4E9DC3BF673AB744658E283BDFE703FE9364A04E49B2C6E39CA2276M3q0J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consultantplus://offline/ref=324CD0A11D3E59349F79DD1336F074CDAF4DD43F65DD971D39C08456EFD242E69E33DC6405B20252Z62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383</Words>
  <Characters>2189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Адель Ахмадиев</dc:creator>
  <cp:keywords/>
  <dc:description/>
  <cp:lastModifiedBy>Пользователь</cp:lastModifiedBy>
  <cp:revision>3</cp:revision>
  <cp:lastPrinted>2014-12-18T13:20:00Z</cp:lastPrinted>
  <dcterms:created xsi:type="dcterms:W3CDTF">2015-08-24T06:16:00Z</dcterms:created>
  <dcterms:modified xsi:type="dcterms:W3CDTF">2015-08-24T06:19:00Z</dcterms:modified>
</cp:coreProperties>
</file>